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53" w:rsidRPr="00ED76E9" w:rsidRDefault="005F7407" w:rsidP="00457953">
      <w:pPr>
        <w:rPr>
          <w:sz w:val="28"/>
          <w:szCs w:val="28"/>
        </w:rPr>
      </w:pPr>
      <w:r>
        <w:rPr>
          <w:b/>
          <w:sz w:val="28"/>
          <w:szCs w:val="28"/>
        </w:rPr>
        <w:t>ACTA  Nº</w:t>
      </w:r>
      <w:r w:rsidR="00457953" w:rsidRPr="00ED76E9">
        <w:rPr>
          <w:b/>
          <w:sz w:val="28"/>
          <w:szCs w:val="28"/>
        </w:rPr>
        <w:t xml:space="preserve"> </w:t>
      </w:r>
      <w:r w:rsidR="00ED76E9" w:rsidRPr="00ED76E9">
        <w:rPr>
          <w:b/>
          <w:sz w:val="28"/>
          <w:szCs w:val="28"/>
        </w:rPr>
        <w:t xml:space="preserve"> </w:t>
      </w:r>
      <w:r w:rsidR="00BC7FA1">
        <w:rPr>
          <w:b/>
          <w:sz w:val="28"/>
          <w:szCs w:val="28"/>
        </w:rPr>
        <w:t>2</w:t>
      </w:r>
      <w:r w:rsidR="00ED76E9" w:rsidRPr="00ED76E9">
        <w:rPr>
          <w:b/>
          <w:sz w:val="28"/>
          <w:szCs w:val="28"/>
        </w:rPr>
        <w:t xml:space="preserve">           Re</w:t>
      </w:r>
      <w:r>
        <w:rPr>
          <w:b/>
          <w:sz w:val="28"/>
          <w:szCs w:val="28"/>
        </w:rPr>
        <w:t>un</w:t>
      </w:r>
      <w:r w:rsidR="00BC7FA1">
        <w:rPr>
          <w:b/>
          <w:sz w:val="28"/>
          <w:szCs w:val="28"/>
        </w:rPr>
        <w:t>ió de la cooperativa        24-11</w:t>
      </w:r>
      <w:r w:rsidR="00ED76E9" w:rsidRPr="00ED76E9">
        <w:rPr>
          <w:b/>
          <w:sz w:val="28"/>
          <w:szCs w:val="28"/>
        </w:rPr>
        <w:t>-2011</w:t>
      </w:r>
    </w:p>
    <w:p w:rsidR="00457953" w:rsidRDefault="00457953" w:rsidP="00457953">
      <w:pPr>
        <w:rPr>
          <w:sz w:val="28"/>
          <w:szCs w:val="28"/>
        </w:rPr>
      </w:pPr>
      <w:r>
        <w:rPr>
          <w:sz w:val="28"/>
          <w:szCs w:val="28"/>
        </w:rPr>
        <w:t xml:space="preserve">Tots els socis són presents a la reunió menys </w:t>
      </w:r>
      <w:r w:rsidR="00BC7FA1">
        <w:rPr>
          <w:sz w:val="28"/>
          <w:szCs w:val="28"/>
        </w:rPr>
        <w:t xml:space="preserve">el Dani Morata </w:t>
      </w:r>
    </w:p>
    <w:p w:rsidR="00505280" w:rsidRDefault="00505280" w:rsidP="00457953">
      <w:pPr>
        <w:rPr>
          <w:sz w:val="28"/>
          <w:szCs w:val="28"/>
        </w:rPr>
      </w:pPr>
    </w:p>
    <w:p w:rsidR="00FC2544" w:rsidRPr="004B244E" w:rsidRDefault="004B244E" w:rsidP="004B244E">
      <w:pPr>
        <w:pStyle w:val="Prrafodelista"/>
        <w:numPr>
          <w:ilvl w:val="0"/>
          <w:numId w:val="5"/>
        </w:numPr>
        <w:rPr>
          <w:b/>
          <w:sz w:val="28"/>
          <w:szCs w:val="28"/>
        </w:rPr>
      </w:pPr>
      <w:r w:rsidRPr="004B244E">
        <w:rPr>
          <w:b/>
          <w:sz w:val="28"/>
          <w:szCs w:val="28"/>
        </w:rPr>
        <w:t>Es voten els noms per a la cooperativa</w:t>
      </w:r>
    </w:p>
    <w:p w:rsidR="00FC2544" w:rsidRDefault="00FC2544" w:rsidP="00457953">
      <w:pPr>
        <w:rPr>
          <w:sz w:val="28"/>
          <w:szCs w:val="28"/>
        </w:rPr>
      </w:pPr>
      <w:r>
        <w:rPr>
          <w:sz w:val="28"/>
          <w:szCs w:val="28"/>
        </w:rPr>
        <w:t>Noms per la cooperativa:</w:t>
      </w:r>
    </w:p>
    <w:p w:rsidR="00FC2544" w:rsidRDefault="00FC2544" w:rsidP="00457953">
      <w:pPr>
        <w:rPr>
          <w:sz w:val="28"/>
          <w:szCs w:val="28"/>
        </w:rPr>
      </w:pPr>
      <w:r>
        <w:rPr>
          <w:sz w:val="28"/>
          <w:szCs w:val="28"/>
        </w:rPr>
        <w:t>Els tombolers  0</w:t>
      </w:r>
    </w:p>
    <w:p w:rsidR="00FC2544" w:rsidRDefault="00FC2544" w:rsidP="00457953">
      <w:pPr>
        <w:rPr>
          <w:sz w:val="28"/>
          <w:szCs w:val="28"/>
        </w:rPr>
      </w:pPr>
      <w:r>
        <w:rPr>
          <w:sz w:val="28"/>
          <w:szCs w:val="28"/>
        </w:rPr>
        <w:t xml:space="preserve">Els tombolaires </w:t>
      </w:r>
      <w:r w:rsidR="00C71D99">
        <w:rPr>
          <w:sz w:val="28"/>
          <w:szCs w:val="28"/>
        </w:rPr>
        <w:t>0</w:t>
      </w:r>
    </w:p>
    <w:p w:rsidR="00FC2544" w:rsidRDefault="00FC2544" w:rsidP="00457953">
      <w:pPr>
        <w:rPr>
          <w:sz w:val="28"/>
          <w:szCs w:val="28"/>
        </w:rPr>
      </w:pPr>
      <w:r>
        <w:rPr>
          <w:sz w:val="28"/>
          <w:szCs w:val="28"/>
        </w:rPr>
        <w:t xml:space="preserve">Els tombolers berguedans </w:t>
      </w:r>
      <w:r w:rsidR="00C71D99">
        <w:rPr>
          <w:sz w:val="28"/>
          <w:szCs w:val="28"/>
        </w:rPr>
        <w:t>1</w:t>
      </w:r>
    </w:p>
    <w:p w:rsidR="00FC2544" w:rsidRDefault="00FC2544" w:rsidP="00457953">
      <w:pPr>
        <w:rPr>
          <w:sz w:val="28"/>
          <w:szCs w:val="28"/>
        </w:rPr>
      </w:pPr>
      <w:r>
        <w:rPr>
          <w:sz w:val="28"/>
          <w:szCs w:val="28"/>
        </w:rPr>
        <w:t>Tombolesa berguedana</w:t>
      </w:r>
      <w:r w:rsidR="00C71D99">
        <w:rPr>
          <w:sz w:val="28"/>
          <w:szCs w:val="28"/>
        </w:rPr>
        <w:t xml:space="preserve"> 0</w:t>
      </w:r>
    </w:p>
    <w:p w:rsidR="00FC2544" w:rsidRDefault="00FC2544" w:rsidP="00457953">
      <w:pPr>
        <w:rPr>
          <w:sz w:val="28"/>
          <w:szCs w:val="28"/>
        </w:rPr>
      </w:pPr>
      <w:r>
        <w:rPr>
          <w:sz w:val="28"/>
          <w:szCs w:val="28"/>
        </w:rPr>
        <w:t>Els berguedans</w:t>
      </w:r>
      <w:r w:rsidR="00C71D99">
        <w:rPr>
          <w:sz w:val="28"/>
          <w:szCs w:val="28"/>
        </w:rPr>
        <w:t xml:space="preserve"> 1</w:t>
      </w:r>
    </w:p>
    <w:p w:rsidR="00FC2544" w:rsidRDefault="00FC2544" w:rsidP="00457953">
      <w:pPr>
        <w:rPr>
          <w:sz w:val="28"/>
          <w:szCs w:val="28"/>
        </w:rPr>
      </w:pPr>
      <w:r>
        <w:rPr>
          <w:sz w:val="28"/>
          <w:szCs w:val="28"/>
        </w:rPr>
        <w:t>Els gossos franfurt</w:t>
      </w:r>
      <w:r w:rsidR="00C71D99">
        <w:rPr>
          <w:sz w:val="28"/>
          <w:szCs w:val="28"/>
        </w:rPr>
        <w:t>0</w:t>
      </w:r>
    </w:p>
    <w:p w:rsidR="00FC2544" w:rsidRPr="004B244E" w:rsidRDefault="00FC2544" w:rsidP="00457953">
      <w:pPr>
        <w:rPr>
          <w:b/>
          <w:sz w:val="28"/>
          <w:szCs w:val="28"/>
        </w:rPr>
      </w:pPr>
      <w:r w:rsidRPr="004B244E">
        <w:rPr>
          <w:b/>
          <w:sz w:val="28"/>
          <w:szCs w:val="28"/>
        </w:rPr>
        <w:t>La tombola  de la il·lusió!  Juga, arrisca’t i GUANYA!!!!!</w:t>
      </w:r>
      <w:r w:rsidR="00C71D99" w:rsidRPr="004B244E">
        <w:rPr>
          <w:b/>
          <w:sz w:val="28"/>
          <w:szCs w:val="28"/>
        </w:rPr>
        <w:t xml:space="preserve"> 7</w:t>
      </w:r>
    </w:p>
    <w:p w:rsidR="00FC2544" w:rsidRDefault="00FC2544" w:rsidP="00457953">
      <w:pPr>
        <w:rPr>
          <w:sz w:val="28"/>
          <w:szCs w:val="28"/>
        </w:rPr>
      </w:pPr>
      <w:r>
        <w:rPr>
          <w:sz w:val="28"/>
          <w:szCs w:val="28"/>
        </w:rPr>
        <w:t>Els ecologics vedruna</w:t>
      </w:r>
      <w:r w:rsidR="00C71D99">
        <w:rPr>
          <w:sz w:val="28"/>
          <w:szCs w:val="28"/>
        </w:rPr>
        <w:t xml:space="preserve"> 0</w:t>
      </w:r>
    </w:p>
    <w:p w:rsidR="00FC2544" w:rsidRDefault="00FC2544" w:rsidP="00457953">
      <w:pPr>
        <w:rPr>
          <w:sz w:val="28"/>
          <w:szCs w:val="28"/>
        </w:rPr>
      </w:pPr>
      <w:r>
        <w:rPr>
          <w:sz w:val="28"/>
          <w:szCs w:val="28"/>
        </w:rPr>
        <w:t>Tomba</w:t>
      </w:r>
      <w:r w:rsidR="00C71D99">
        <w:rPr>
          <w:sz w:val="28"/>
          <w:szCs w:val="28"/>
        </w:rPr>
        <w:t xml:space="preserve"> 0</w:t>
      </w:r>
    </w:p>
    <w:p w:rsidR="00FC2544" w:rsidRDefault="00FC2544" w:rsidP="00457953">
      <w:pPr>
        <w:rPr>
          <w:sz w:val="28"/>
          <w:szCs w:val="28"/>
        </w:rPr>
      </w:pPr>
      <w:r>
        <w:rPr>
          <w:sz w:val="28"/>
          <w:szCs w:val="28"/>
        </w:rPr>
        <w:t>Xulis, xulos, xulas, guachis!</w:t>
      </w:r>
      <w:r w:rsidR="00C71D99">
        <w:rPr>
          <w:sz w:val="28"/>
          <w:szCs w:val="28"/>
        </w:rPr>
        <w:t xml:space="preserve"> 3</w:t>
      </w:r>
    </w:p>
    <w:p w:rsidR="00FC2544" w:rsidRDefault="00FC2544" w:rsidP="00457953">
      <w:pPr>
        <w:rPr>
          <w:sz w:val="28"/>
          <w:szCs w:val="28"/>
        </w:rPr>
      </w:pPr>
      <w:r>
        <w:rPr>
          <w:sz w:val="28"/>
          <w:szCs w:val="28"/>
        </w:rPr>
        <w:t>Prova, guanya!</w:t>
      </w:r>
      <w:r w:rsidR="00C71D99">
        <w:rPr>
          <w:sz w:val="28"/>
          <w:szCs w:val="28"/>
        </w:rPr>
        <w:t xml:space="preserve"> 0</w:t>
      </w:r>
    </w:p>
    <w:p w:rsidR="00FC2544" w:rsidRDefault="00FC2544" w:rsidP="00457953">
      <w:pPr>
        <w:rPr>
          <w:sz w:val="28"/>
          <w:szCs w:val="28"/>
        </w:rPr>
      </w:pPr>
      <w:r>
        <w:rPr>
          <w:sz w:val="28"/>
          <w:szCs w:val="28"/>
        </w:rPr>
        <w:t>Els amics barrejats 5è i 6è</w:t>
      </w:r>
      <w:r w:rsidR="00C71D99">
        <w:rPr>
          <w:sz w:val="28"/>
          <w:szCs w:val="28"/>
        </w:rPr>
        <w:t xml:space="preserve"> 0</w:t>
      </w:r>
    </w:p>
    <w:p w:rsidR="00FC2544" w:rsidRDefault="00FC2544" w:rsidP="00457953">
      <w:pPr>
        <w:rPr>
          <w:sz w:val="28"/>
          <w:szCs w:val="28"/>
        </w:rPr>
      </w:pPr>
      <w:r>
        <w:rPr>
          <w:sz w:val="28"/>
          <w:szCs w:val="28"/>
        </w:rPr>
        <w:t>Els Vedrunets “firaires”</w:t>
      </w:r>
      <w:r w:rsidR="00C71D99">
        <w:rPr>
          <w:sz w:val="28"/>
          <w:szCs w:val="28"/>
        </w:rPr>
        <w:t xml:space="preserve"> 0</w:t>
      </w:r>
    </w:p>
    <w:p w:rsidR="00FC2544" w:rsidRDefault="00FC2544" w:rsidP="00457953">
      <w:pPr>
        <w:rPr>
          <w:sz w:val="28"/>
          <w:szCs w:val="28"/>
        </w:rPr>
      </w:pPr>
      <w:r>
        <w:rPr>
          <w:sz w:val="28"/>
          <w:szCs w:val="28"/>
        </w:rPr>
        <w:t>Ajuda berguedana</w:t>
      </w:r>
      <w:r w:rsidR="00C71D99">
        <w:rPr>
          <w:sz w:val="28"/>
          <w:szCs w:val="28"/>
        </w:rPr>
        <w:t xml:space="preserve"> 0</w:t>
      </w:r>
      <w:r>
        <w:rPr>
          <w:sz w:val="28"/>
          <w:szCs w:val="28"/>
        </w:rPr>
        <w:t xml:space="preserve"> </w:t>
      </w:r>
    </w:p>
    <w:p w:rsidR="00FC2544" w:rsidRDefault="00FC2544" w:rsidP="00457953">
      <w:pPr>
        <w:rPr>
          <w:sz w:val="28"/>
          <w:szCs w:val="28"/>
        </w:rPr>
      </w:pPr>
      <w:r>
        <w:rPr>
          <w:sz w:val="28"/>
          <w:szCs w:val="28"/>
        </w:rPr>
        <w:t xml:space="preserve">Els palmerets </w:t>
      </w:r>
      <w:r w:rsidR="00C71D99">
        <w:rPr>
          <w:sz w:val="28"/>
          <w:szCs w:val="28"/>
        </w:rPr>
        <w:t>0</w:t>
      </w:r>
    </w:p>
    <w:p w:rsidR="00FC2544" w:rsidRDefault="00FC2544" w:rsidP="00457953">
      <w:pPr>
        <w:rPr>
          <w:sz w:val="28"/>
          <w:szCs w:val="28"/>
        </w:rPr>
      </w:pPr>
      <w:r>
        <w:rPr>
          <w:sz w:val="28"/>
          <w:szCs w:val="28"/>
        </w:rPr>
        <w:t>Els tombolaires Berguedans (guays)</w:t>
      </w:r>
      <w:r w:rsidR="00C71D99">
        <w:rPr>
          <w:sz w:val="28"/>
          <w:szCs w:val="28"/>
        </w:rPr>
        <w:t xml:space="preserve"> 1</w:t>
      </w:r>
    </w:p>
    <w:p w:rsidR="00FC2544" w:rsidRPr="00F76A47" w:rsidRDefault="004B244E" w:rsidP="004B244E">
      <w:pPr>
        <w:pStyle w:val="Prrafodelista"/>
        <w:numPr>
          <w:ilvl w:val="0"/>
          <w:numId w:val="5"/>
        </w:numPr>
        <w:rPr>
          <w:b/>
          <w:sz w:val="28"/>
          <w:szCs w:val="28"/>
        </w:rPr>
      </w:pPr>
      <w:r w:rsidRPr="00F76A47">
        <w:rPr>
          <w:b/>
          <w:sz w:val="28"/>
          <w:szCs w:val="28"/>
        </w:rPr>
        <w:t>S’elaboren els estatuts de la cooperativa.</w:t>
      </w:r>
    </w:p>
    <w:p w:rsidR="00FC2544" w:rsidRDefault="00FC2544" w:rsidP="00457953">
      <w:pPr>
        <w:rPr>
          <w:sz w:val="28"/>
          <w:szCs w:val="28"/>
        </w:rPr>
      </w:pPr>
    </w:p>
    <w:p w:rsidR="00FC2544" w:rsidRDefault="00FC2544" w:rsidP="00457953">
      <w:pPr>
        <w:rPr>
          <w:sz w:val="28"/>
          <w:szCs w:val="28"/>
        </w:rPr>
      </w:pPr>
    </w:p>
    <w:p w:rsidR="00505280" w:rsidRDefault="00505280" w:rsidP="00457953">
      <w:pPr>
        <w:rPr>
          <w:sz w:val="28"/>
          <w:szCs w:val="28"/>
        </w:rPr>
      </w:pPr>
    </w:p>
    <w:sectPr w:rsidR="00505280" w:rsidSect="002506A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5BF2" w:rsidRDefault="00B75BF2" w:rsidP="000B5BBD">
      <w:pPr>
        <w:spacing w:after="0" w:line="240" w:lineRule="auto"/>
      </w:pPr>
      <w:r>
        <w:separator/>
      </w:r>
    </w:p>
  </w:endnote>
  <w:endnote w:type="continuationSeparator" w:id="1">
    <w:p w:rsidR="00B75BF2" w:rsidRDefault="00B75BF2" w:rsidP="000B5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419" w:rsidRPr="004F1074" w:rsidRDefault="004F1074" w:rsidP="00B7673A">
    <w:pPr>
      <w:pStyle w:val="Piedepgina"/>
      <w:ind w:firstLine="708"/>
      <w:rPr>
        <w:b/>
        <w:lang w:val="es-ES"/>
      </w:rPr>
    </w:pPr>
    <w:r>
      <w:rPr>
        <w:lang w:val="es-ES"/>
      </w:rPr>
      <w:t xml:space="preserve">La tómbola de la il·lusió!                                                        N.I.F    </w:t>
    </w:r>
    <w:r w:rsidRPr="004F1074">
      <w:rPr>
        <w:b/>
        <w:lang w:val="es-ES"/>
      </w:rPr>
      <w:t>Z-04140802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5BF2" w:rsidRDefault="00B75BF2" w:rsidP="000B5BBD">
      <w:pPr>
        <w:spacing w:after="0" w:line="240" w:lineRule="auto"/>
      </w:pPr>
      <w:r>
        <w:separator/>
      </w:r>
    </w:p>
  </w:footnote>
  <w:footnote w:type="continuationSeparator" w:id="1">
    <w:p w:rsidR="00B75BF2" w:rsidRDefault="00B75BF2" w:rsidP="000B5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CF4" w:rsidRDefault="00BB7CF4">
    <w:pPr>
      <w:pStyle w:val="Encabezado"/>
    </w:pPr>
    <w:r w:rsidRPr="00BB7CF4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-861060</wp:posOffset>
          </wp:positionH>
          <wp:positionV relativeFrom="paragraph">
            <wp:posOffset>-297180</wp:posOffset>
          </wp:positionV>
          <wp:extent cx="1271905" cy="647700"/>
          <wp:effectExtent l="19050" t="0" r="4445" b="0"/>
          <wp:wrapSquare wrapText="bothSides"/>
          <wp:docPr id="2" name="Imagen 1" descr="E:\img0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g08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90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70419" w:rsidRDefault="0077041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010EE"/>
    <w:multiLevelType w:val="hybridMultilevel"/>
    <w:tmpl w:val="2BA00AFE"/>
    <w:lvl w:ilvl="0" w:tplc="56706CAA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12A1E"/>
    <w:multiLevelType w:val="hybridMultilevel"/>
    <w:tmpl w:val="483ED884"/>
    <w:lvl w:ilvl="0" w:tplc="E822FB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EA3553"/>
    <w:multiLevelType w:val="hybridMultilevel"/>
    <w:tmpl w:val="CFF80836"/>
    <w:lvl w:ilvl="0" w:tplc="0C0A000F">
      <w:start w:val="1"/>
      <w:numFmt w:val="decimal"/>
      <w:lvlText w:val="%1."/>
      <w:lvlJc w:val="left"/>
      <w:pPr>
        <w:ind w:left="1425" w:hanging="360"/>
      </w:pPr>
    </w:lvl>
    <w:lvl w:ilvl="1" w:tplc="0C0A0019" w:tentative="1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>
    <w:nsid w:val="65C33FDC"/>
    <w:multiLevelType w:val="hybridMultilevel"/>
    <w:tmpl w:val="9E0CA5D8"/>
    <w:lvl w:ilvl="0" w:tplc="A1467F5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E61591"/>
    <w:multiLevelType w:val="hybridMultilevel"/>
    <w:tmpl w:val="937474C6"/>
    <w:lvl w:ilvl="0" w:tplc="248C5D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9D5D71"/>
    <w:rsid w:val="0000291D"/>
    <w:rsid w:val="00016769"/>
    <w:rsid w:val="0004498E"/>
    <w:rsid w:val="00055AEB"/>
    <w:rsid w:val="000620CA"/>
    <w:rsid w:val="000703AA"/>
    <w:rsid w:val="000B5BBD"/>
    <w:rsid w:val="001D049D"/>
    <w:rsid w:val="001F7178"/>
    <w:rsid w:val="00204157"/>
    <w:rsid w:val="0021743C"/>
    <w:rsid w:val="00235414"/>
    <w:rsid w:val="002506A7"/>
    <w:rsid w:val="002517C0"/>
    <w:rsid w:val="002C6DA0"/>
    <w:rsid w:val="002F3E86"/>
    <w:rsid w:val="00305A3F"/>
    <w:rsid w:val="00337E0B"/>
    <w:rsid w:val="00343E32"/>
    <w:rsid w:val="00457953"/>
    <w:rsid w:val="004B244E"/>
    <w:rsid w:val="004F1074"/>
    <w:rsid w:val="00505280"/>
    <w:rsid w:val="005F7407"/>
    <w:rsid w:val="00621B63"/>
    <w:rsid w:val="0063031F"/>
    <w:rsid w:val="00640E29"/>
    <w:rsid w:val="00654B26"/>
    <w:rsid w:val="007564FF"/>
    <w:rsid w:val="00770419"/>
    <w:rsid w:val="00797A40"/>
    <w:rsid w:val="00804DE9"/>
    <w:rsid w:val="008A36C3"/>
    <w:rsid w:val="00932762"/>
    <w:rsid w:val="00946A17"/>
    <w:rsid w:val="00955395"/>
    <w:rsid w:val="009748BC"/>
    <w:rsid w:val="009D5D71"/>
    <w:rsid w:val="00A2612B"/>
    <w:rsid w:val="00AB5ADF"/>
    <w:rsid w:val="00AD4E60"/>
    <w:rsid w:val="00B75BF2"/>
    <w:rsid w:val="00B762D9"/>
    <w:rsid w:val="00B7673A"/>
    <w:rsid w:val="00B85413"/>
    <w:rsid w:val="00BB07BF"/>
    <w:rsid w:val="00BB7CF4"/>
    <w:rsid w:val="00BC45D7"/>
    <w:rsid w:val="00BC7FA1"/>
    <w:rsid w:val="00BF3770"/>
    <w:rsid w:val="00C2232B"/>
    <w:rsid w:val="00C62C85"/>
    <w:rsid w:val="00C71D99"/>
    <w:rsid w:val="00CF7A0A"/>
    <w:rsid w:val="00D237C1"/>
    <w:rsid w:val="00D37253"/>
    <w:rsid w:val="00D623C2"/>
    <w:rsid w:val="00D750C4"/>
    <w:rsid w:val="00DD46E7"/>
    <w:rsid w:val="00EC770E"/>
    <w:rsid w:val="00ED76E9"/>
    <w:rsid w:val="00F13020"/>
    <w:rsid w:val="00F37A7D"/>
    <w:rsid w:val="00F76A47"/>
    <w:rsid w:val="00FC2544"/>
    <w:rsid w:val="00FC6A87"/>
    <w:rsid w:val="00FF4533"/>
    <w:rsid w:val="00FF7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953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17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932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B5B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5BBD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0B5B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5BBD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5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BBD"/>
    <w:rPr>
      <w:rFonts w:ascii="Tahoma" w:hAnsi="Tahoma" w:cs="Tahoma"/>
      <w:sz w:val="16"/>
      <w:szCs w:val="16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17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9327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B5B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5BBD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0B5B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5BBD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5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BBD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\Desktop\Escola%20inclusiva%202011-12\Escola%20inclusiva\Actes%20cooperativa%205&#232;%20i%206&#232;%20B\Acta%20n&#186;%202%2024-11-1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98FA8-9E6A-4097-8E97-0A1A83432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Acta nº 2 24-11-11</Template>
  <TotalTime>3</TotalTime>
  <Pages>2</Pages>
  <Words>97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7</cp:revision>
  <cp:lastPrinted>2011-11-10T07:46:00Z</cp:lastPrinted>
  <dcterms:created xsi:type="dcterms:W3CDTF">2011-11-24T09:47:00Z</dcterms:created>
  <dcterms:modified xsi:type="dcterms:W3CDTF">2012-03-22T09:09:00Z</dcterms:modified>
</cp:coreProperties>
</file>